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96AB" w14:textId="77777777"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7517E1C2" wp14:editId="303CD7FF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763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F02AB0">
        <w:rPr>
          <w:szCs w:val="24"/>
        </w:rPr>
        <w:t>VERENIGING</w:t>
      </w:r>
      <w:r>
        <w:rPr>
          <w:szCs w:val="24"/>
        </w:rPr>
        <w:t>: ………………………………………………………………………………</w:t>
      </w:r>
      <w:r w:rsidR="00F02AB0">
        <w:rPr>
          <w:szCs w:val="24"/>
        </w:rPr>
        <w:t>…………………………………….</w:t>
      </w:r>
    </w:p>
    <w:p w14:paraId="3C1C005A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14:paraId="19465B8F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14:paraId="3B332EC7" w14:textId="77777777"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14:paraId="35965A1E" w14:textId="77777777"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640BF1DC" w14:textId="77777777"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F02AB0" w14:paraId="393BED0A" w14:textId="77777777" w:rsidTr="005F5D55">
        <w:trPr>
          <w:trHeight w:val="553"/>
        </w:trPr>
        <w:tc>
          <w:tcPr>
            <w:tcW w:w="2376" w:type="dxa"/>
            <w:vAlign w:val="center"/>
          </w:tcPr>
          <w:p w14:paraId="394A7145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14:paraId="77E83091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14:paraId="219C15FA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14:paraId="7C03CF7D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F02AB0" w14:paraId="05A75A0F" w14:textId="77777777" w:rsidTr="005F5D55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4B017193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116EDF2F" w14:textId="77777777" w:rsidR="00F02AB0" w:rsidRDefault="00F02AB0" w:rsidP="005F5D55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3729AE" wp14:editId="4446BC1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14:paraId="6574CC30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4CCA3D88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AAD449" wp14:editId="7C9EE01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AB0" w14:paraId="55235866" w14:textId="77777777" w:rsidTr="005F5D55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0036A827" w14:textId="77777777" w:rsidR="00F02AB0" w:rsidRPr="0023788C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14:paraId="4BDD8435" w14:textId="17C72BE1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Vat + stok met korting: </w:t>
            </w:r>
            <w:r w:rsidR="00380AC9">
              <w:rPr>
                <w:noProof/>
              </w:rPr>
              <w:t>23,5</w:t>
            </w:r>
            <w:r>
              <w:rPr>
                <w:noProof/>
              </w:rPr>
              <w:t xml:space="preserve">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14:paraId="0C25CD42" w14:textId="77777777" w:rsidR="00F02AB0" w:rsidRDefault="00F02AB0" w:rsidP="005F5D55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14:paraId="21402356" w14:textId="2A528D63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Eerste bak met korting: </w:t>
            </w:r>
            <w:r w:rsidR="00380AC9">
              <w:rPr>
                <w:noProof/>
              </w:rPr>
              <w:t>4</w:t>
            </w:r>
            <w:r>
              <w:rPr>
                <w:noProof/>
              </w:rPr>
              <w:t>2,5 euro</w:t>
            </w:r>
          </w:p>
          <w:p w14:paraId="34986339" w14:textId="046F89C8" w:rsidR="00F02AB0" w:rsidRDefault="00F02AB0" w:rsidP="005F5D55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Aanbouwbak met korting: </w:t>
            </w:r>
            <w:r w:rsidR="00380AC9">
              <w:rPr>
                <w:noProof/>
              </w:rPr>
              <w:t>30</w:t>
            </w:r>
            <w:r>
              <w:rPr>
                <w:noProof/>
              </w:rPr>
              <w:t xml:space="preserve"> euro</w:t>
            </w:r>
          </w:p>
        </w:tc>
      </w:tr>
    </w:tbl>
    <w:bookmarkEnd w:id="1"/>
    <w:p w14:paraId="480320F6" w14:textId="77777777" w:rsidR="00F02AB0" w:rsidRPr="00F02AB0" w:rsidRDefault="00F02AB0" w:rsidP="00F02AB0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14:paraId="3B146A63" w14:textId="77777777" w:rsidR="00D55515" w:rsidRDefault="00D55515" w:rsidP="00F02AB0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14:paraId="19423CD2" w14:textId="77777777"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7608B271" wp14:editId="46B287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D11">
        <w:rPr>
          <w:szCs w:val="24"/>
        </w:rPr>
        <w:t xml:space="preserve">DE TWEE </w:t>
      </w:r>
      <w:r w:rsidR="005A0433">
        <w:rPr>
          <w:szCs w:val="24"/>
        </w:rPr>
        <w:t>AANSPREEKPUNT</w:t>
      </w:r>
      <w:r w:rsidR="003E3D11">
        <w:rPr>
          <w:szCs w:val="24"/>
        </w:rPr>
        <w:t>EN</w:t>
      </w:r>
      <w:r w:rsidR="005A0433">
        <w:rPr>
          <w:szCs w:val="24"/>
        </w:rPr>
        <w:t xml:space="preserve"> VOOR MIROM MENEN </w:t>
      </w:r>
      <w:r w:rsidR="003E3D11">
        <w:rPr>
          <w:szCs w:val="24"/>
        </w:rPr>
        <w:t>ZIJN</w:t>
      </w:r>
      <w:r w:rsidR="005A0433">
        <w:rPr>
          <w:szCs w:val="24"/>
        </w:rPr>
        <w:t>:</w:t>
      </w:r>
      <w:r w:rsidR="003E3D11">
        <w:rPr>
          <w:szCs w:val="24"/>
        </w:rPr>
        <w:t xml:space="preserve"> (naam + tel.)</w:t>
      </w:r>
    </w:p>
    <w:p w14:paraId="1D240A80" w14:textId="77777777"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14:paraId="0AB38B8C" w14:textId="77777777" w:rsidR="003E3D11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14:paraId="24FD326F" w14:textId="77777777" w:rsidR="00D55515" w:rsidRDefault="003E3D11" w:rsidP="003E3D11">
      <w:pPr>
        <w:spacing w:before="0" w:after="200" w:line="276" w:lineRule="auto"/>
        <w:rPr>
          <w:szCs w:val="24"/>
        </w:rPr>
      </w:pPr>
      <w:r>
        <w:rPr>
          <w:szCs w:val="24"/>
        </w:rPr>
        <w:t>WE HEBBEN EERDER EEN COMPOSTCURSUS GEVOLGD</w:t>
      </w:r>
      <w:r w:rsidR="005A0433">
        <w:rPr>
          <w:szCs w:val="24"/>
        </w:rPr>
        <w:t>:</w:t>
      </w:r>
      <w:r>
        <w:rPr>
          <w:szCs w:val="24"/>
        </w:rPr>
        <w:t xml:space="preserve"> </w:t>
      </w:r>
      <w:proofErr w:type="gramStart"/>
      <w:r w:rsidR="005A0433">
        <w:rPr>
          <w:szCs w:val="24"/>
        </w:rPr>
        <w:t>JA /</w:t>
      </w:r>
      <w:proofErr w:type="gramEnd"/>
      <w:r w:rsidR="005A0433">
        <w:rPr>
          <w:szCs w:val="24"/>
        </w:rPr>
        <w:t xml:space="preserve"> NEE</w:t>
      </w:r>
    </w:p>
    <w:p w14:paraId="2084851F" w14:textId="77777777" w:rsidR="008143ED" w:rsidRDefault="003E3D11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WE WILLEN ONS INSCHRIJVEN VOOR DE VOLGENDE COMPOSTCURSUS: </w:t>
      </w:r>
      <w:proofErr w:type="gramStart"/>
      <w:r>
        <w:rPr>
          <w:szCs w:val="24"/>
        </w:rPr>
        <w:t>JA /</w:t>
      </w:r>
      <w:proofErr w:type="gramEnd"/>
      <w:r>
        <w:rPr>
          <w:szCs w:val="24"/>
        </w:rPr>
        <w:t xml:space="preserve"> NEE</w:t>
      </w:r>
    </w:p>
    <w:p w14:paraId="16F3C3F7" w14:textId="77777777" w:rsidR="00C1011A" w:rsidRPr="00836C77" w:rsidRDefault="00C1011A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14:paraId="20B19C12" w14:textId="77777777" w:rsidR="005A0433" w:rsidRDefault="00C1011A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14:paraId="58BD2100" w14:textId="77777777" w:rsidR="005A0433" w:rsidRDefault="005A0433" w:rsidP="00407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14:paraId="6AA7DB42" w14:textId="77777777" w:rsidR="00407D50" w:rsidRDefault="00407D50" w:rsidP="00407D50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lastRenderedPageBreak/>
        <w:t>GELIEVE DIT INGEVULDE AANVRAAGFORMULIER TE MAILEN NAAR:</w:t>
      </w:r>
    </w:p>
    <w:p w14:paraId="44936026" w14:textId="77777777" w:rsidR="00407D50" w:rsidRDefault="00407D50" w:rsidP="00407D50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t>COMMUNICATIE@MIROM-MENEN.BE</w:t>
      </w:r>
    </w:p>
    <w:p w14:paraId="64DC5E3B" w14:textId="77777777" w:rsidR="00407D50" w:rsidRDefault="00407D50" w:rsidP="00407D50">
      <w:pPr>
        <w:spacing w:before="0" w:after="200" w:line="276" w:lineRule="auto"/>
        <w:rPr>
          <w:szCs w:val="24"/>
        </w:rPr>
      </w:pPr>
    </w:p>
    <w:sectPr w:rsidR="00407D50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8FF3" w14:textId="77777777" w:rsidR="007C616B" w:rsidRDefault="007C616B" w:rsidP="00650259">
      <w:pPr>
        <w:spacing w:line="240" w:lineRule="auto"/>
      </w:pPr>
      <w:r>
        <w:separator/>
      </w:r>
    </w:p>
  </w:endnote>
  <w:endnote w:type="continuationSeparator" w:id="0">
    <w:p w14:paraId="5B572B71" w14:textId="77777777" w:rsidR="007C616B" w:rsidRDefault="007C616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F96C25-1A80-4C26-859E-442A13A0E3EC}"/>
    <w:embedBold r:id="rId2" w:fontKey="{FA15FE03-C2DF-48A8-8B0E-C0992F64FA25}"/>
    <w:embedItalic r:id="rId3" w:fontKey="{A1B06187-718C-40AE-B427-F7F1A1F6D0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DA568C7-F342-422E-B1AD-CD0416E1A953}"/>
    <w:embedBold r:id="rId5" w:fontKey="{E26E5069-3547-49D4-91E4-56DB1F80F02A}"/>
    <w:embedItalic r:id="rId6" w:fontKey="{B3225B85-4BF1-4D47-8ACA-F456A63C295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6315117-F599-41B4-BB95-C3353A90E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729A78C-CDC3-46AD-A246-072DCE165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6465" w14:textId="77777777"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A0F22D8" wp14:editId="71B89BF9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14:paraId="733BC33B" w14:textId="77777777" w:rsidTr="00907000">
      <w:tc>
        <w:tcPr>
          <w:tcW w:w="2552" w:type="dxa"/>
          <w:shd w:val="clear" w:color="auto" w:fill="DAE6B6" w:themeFill="accent6" w:themeFillTint="66"/>
        </w:tcPr>
        <w:p w14:paraId="2B6972BA" w14:textId="77777777" w:rsidR="00907000" w:rsidRPr="00154F24" w:rsidRDefault="00907000" w:rsidP="00907000">
          <w:pPr>
            <w:pStyle w:val="Voettekst"/>
            <w:rPr>
              <w:szCs w:val="18"/>
            </w:rPr>
          </w:pPr>
          <w:bookmarkStart w:id="4" w:name="_Hlk32489098"/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076322E3" w14:textId="77777777" w:rsidR="00907000" w:rsidRPr="00380AC9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80AC9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013E25BA" w14:textId="77777777" w:rsidR="00907000" w:rsidRPr="00380AC9" w:rsidRDefault="00907000" w:rsidP="00907000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80AC9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4839FA15" w14:textId="77777777"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4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14:paraId="6BF41A78" w14:textId="77777777" w:rsidTr="00A8699F">
      <w:tc>
        <w:tcPr>
          <w:tcW w:w="1667" w:type="pct"/>
          <w:vAlign w:val="center"/>
        </w:tcPr>
        <w:p w14:paraId="56BD9E4D" w14:textId="77777777"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14:paraId="436ED128" w14:textId="77777777"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14:paraId="0D5AB590" w14:textId="77777777"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14:paraId="0EA86089" w14:textId="77777777"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14:paraId="7138EF29" w14:textId="77777777" w:rsidTr="0032488E">
      <w:tc>
        <w:tcPr>
          <w:tcW w:w="2552" w:type="dxa"/>
          <w:shd w:val="clear" w:color="auto" w:fill="DAE6B6" w:themeFill="accent6" w:themeFillTint="66"/>
        </w:tcPr>
        <w:p w14:paraId="0CEC7E15" w14:textId="77777777"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>MIROM Menen</w:t>
          </w:r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o.v.</w:t>
          </w:r>
          <w:proofErr w:type="spellEnd"/>
        </w:p>
      </w:tc>
      <w:tc>
        <w:tcPr>
          <w:tcW w:w="7796" w:type="dxa"/>
          <w:shd w:val="clear" w:color="auto" w:fill="DAE6B6" w:themeFill="accent6" w:themeFillTint="66"/>
        </w:tcPr>
        <w:p w14:paraId="67ADAAF1" w14:textId="77777777" w:rsidR="007E3F61" w:rsidRPr="00380AC9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80AC9">
            <w:rPr>
              <w:color w:val="auto"/>
              <w:sz w:val="16"/>
              <w:szCs w:val="16"/>
              <w:lang w:val="nl-BE"/>
            </w:rPr>
            <w:t>Intergemeentelijk samenwerkingsverband - opdrachthoudende vereniging (decreet 6.7.2001)</w:t>
          </w:r>
        </w:p>
        <w:p w14:paraId="0C83CC0D" w14:textId="77777777" w:rsidR="007E3F61" w:rsidRPr="00380AC9" w:rsidRDefault="007E3F61" w:rsidP="007E3F61">
          <w:pPr>
            <w:pStyle w:val="Koptekst"/>
            <w:rPr>
              <w:color w:val="auto"/>
              <w:sz w:val="16"/>
              <w:szCs w:val="16"/>
              <w:lang w:val="nl-BE"/>
            </w:rPr>
          </w:pPr>
          <w:r w:rsidRPr="00380AC9">
            <w:rPr>
              <w:color w:val="auto"/>
              <w:sz w:val="16"/>
              <w:szCs w:val="16"/>
              <w:lang w:val="nl-BE"/>
            </w:rPr>
            <w:t xml:space="preserve">Industrielaan 30, B-8930 MENEN | T: 056 52 81 30 | F: 056 51 97 59 | E: info@mirom-menen.be </w:t>
          </w:r>
        </w:p>
        <w:p w14:paraId="3737C2CC" w14:textId="77777777"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14:paraId="303BFD0B" w14:textId="77777777"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4366" w14:textId="77777777" w:rsidR="007C616B" w:rsidRDefault="007C616B" w:rsidP="00650259">
      <w:pPr>
        <w:spacing w:line="240" w:lineRule="auto"/>
      </w:pPr>
      <w:r>
        <w:separator/>
      </w:r>
    </w:p>
  </w:footnote>
  <w:footnote w:type="continuationSeparator" w:id="0">
    <w:p w14:paraId="72B33B18" w14:textId="77777777" w:rsidR="007C616B" w:rsidRDefault="007C616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3EF43" w14:textId="77777777"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496E4" w14:textId="77777777" w:rsidR="00562601" w:rsidRDefault="00562601" w:rsidP="00562601">
    <w:pPr>
      <w:pStyle w:val="Geenafstand"/>
    </w:pPr>
  </w:p>
  <w:p w14:paraId="6D8D61B2" w14:textId="77777777" w:rsidR="00907000" w:rsidRDefault="00C1011A" w:rsidP="00907000">
    <w:pPr>
      <w:pStyle w:val="Geenafstand"/>
      <w:tabs>
        <w:tab w:val="left" w:pos="6645"/>
      </w:tabs>
    </w:pPr>
    <w:bookmarkStart w:id="2" w:name="_Hlk32488591"/>
    <w:bookmarkStart w:id="3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11BAB35D" wp14:editId="427FC0AA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E723" w14:textId="77777777"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524481B0" wp14:editId="29301BE0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81933594">
    <w:abstractNumId w:val="12"/>
  </w:num>
  <w:num w:numId="2" w16cid:durableId="271010535">
    <w:abstractNumId w:val="7"/>
  </w:num>
  <w:num w:numId="3" w16cid:durableId="539048305">
    <w:abstractNumId w:val="16"/>
  </w:num>
  <w:num w:numId="4" w16cid:durableId="1005009697">
    <w:abstractNumId w:val="13"/>
  </w:num>
  <w:num w:numId="5" w16cid:durableId="1362316290">
    <w:abstractNumId w:val="14"/>
  </w:num>
  <w:num w:numId="6" w16cid:durableId="1048842988">
    <w:abstractNumId w:val="20"/>
  </w:num>
  <w:num w:numId="7" w16cid:durableId="755521992">
    <w:abstractNumId w:val="6"/>
  </w:num>
  <w:num w:numId="8" w16cid:durableId="270625093">
    <w:abstractNumId w:val="11"/>
  </w:num>
  <w:num w:numId="9" w16cid:durableId="1925605055">
    <w:abstractNumId w:val="18"/>
  </w:num>
  <w:num w:numId="10" w16cid:durableId="329143515">
    <w:abstractNumId w:val="1"/>
  </w:num>
  <w:num w:numId="11" w16cid:durableId="1144002306">
    <w:abstractNumId w:val="5"/>
  </w:num>
  <w:num w:numId="12" w16cid:durableId="151261413">
    <w:abstractNumId w:val="0"/>
  </w:num>
  <w:num w:numId="13" w16cid:durableId="1324163455">
    <w:abstractNumId w:val="2"/>
  </w:num>
  <w:num w:numId="14" w16cid:durableId="2147238396">
    <w:abstractNumId w:val="9"/>
  </w:num>
  <w:num w:numId="15" w16cid:durableId="492644409">
    <w:abstractNumId w:val="8"/>
  </w:num>
  <w:num w:numId="16" w16cid:durableId="1139029109">
    <w:abstractNumId w:val="17"/>
  </w:num>
  <w:num w:numId="17" w16cid:durableId="2085450497">
    <w:abstractNumId w:val="3"/>
  </w:num>
  <w:num w:numId="18" w16cid:durableId="1381711253">
    <w:abstractNumId w:val="22"/>
  </w:num>
  <w:num w:numId="19" w16cid:durableId="1226337619">
    <w:abstractNumId w:val="19"/>
  </w:num>
  <w:num w:numId="20" w16cid:durableId="739717095">
    <w:abstractNumId w:val="15"/>
  </w:num>
  <w:num w:numId="21" w16cid:durableId="88624669">
    <w:abstractNumId w:val="21"/>
  </w:num>
  <w:num w:numId="22" w16cid:durableId="1872302774">
    <w:abstractNumId w:val="4"/>
  </w:num>
  <w:num w:numId="23" w16cid:durableId="822551616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41877"/>
    <w:rsid w:val="00045CA6"/>
    <w:rsid w:val="00052382"/>
    <w:rsid w:val="0006568A"/>
    <w:rsid w:val="00076F0F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B390B"/>
    <w:rsid w:val="001B737F"/>
    <w:rsid w:val="001E4E2C"/>
    <w:rsid w:val="0022764C"/>
    <w:rsid w:val="00261C01"/>
    <w:rsid w:val="002661EB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80AC9"/>
    <w:rsid w:val="0039760F"/>
    <w:rsid w:val="003A14C4"/>
    <w:rsid w:val="003B1490"/>
    <w:rsid w:val="003B4744"/>
    <w:rsid w:val="003E3D11"/>
    <w:rsid w:val="003F0847"/>
    <w:rsid w:val="0040090B"/>
    <w:rsid w:val="00401C3E"/>
    <w:rsid w:val="00407D50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433FB"/>
    <w:rsid w:val="00650259"/>
    <w:rsid w:val="006512E1"/>
    <w:rsid w:val="00673789"/>
    <w:rsid w:val="006A7FE2"/>
    <w:rsid w:val="006D3F0E"/>
    <w:rsid w:val="00770F25"/>
    <w:rsid w:val="00787DD4"/>
    <w:rsid w:val="007A35A8"/>
    <w:rsid w:val="007B0A85"/>
    <w:rsid w:val="007C616B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02AB0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947A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0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A4C2F78-A1CC-47A5-8D06-92DAECB3D5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logowear.dotx</Template>
  <TotalTime>0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2024-01-29T09:20:00Z</dcterms:created>
  <dcterms:modified xsi:type="dcterms:W3CDTF">2024-01-29T09:20:00Z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