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3ED" w:rsidRDefault="00C1011A" w:rsidP="00C1011A">
      <w:pPr>
        <w:spacing w:before="0" w:after="200" w:line="276" w:lineRule="auto"/>
        <w:rPr>
          <w:szCs w:val="24"/>
        </w:rPr>
      </w:pPr>
      <w:bookmarkStart w:id="0" w:name="_Hlk32493333"/>
      <w:r w:rsidRPr="00C1011A">
        <w:rPr>
          <w:noProof/>
        </w:rPr>
        <w:drawing>
          <wp:anchor distT="0" distB="0" distL="114300" distR="114300" simplePos="0" relativeHeight="251658240" behindDoc="0" locked="0" layoutInCell="1" allowOverlap="1" wp14:anchorId="17E76988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352550" cy="10763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4"/>
        </w:rPr>
        <w:t xml:space="preserve">NAAM </w:t>
      </w:r>
      <w:r w:rsidR="00F02AB0">
        <w:rPr>
          <w:szCs w:val="24"/>
        </w:rPr>
        <w:t>VERENIGING</w:t>
      </w:r>
      <w:r>
        <w:rPr>
          <w:szCs w:val="24"/>
        </w:rPr>
        <w:t>: ………………………………………………………………………………</w:t>
      </w:r>
      <w:r w:rsidR="00F02AB0">
        <w:rPr>
          <w:szCs w:val="24"/>
        </w:rPr>
        <w:t>…………………………………….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ADRES: …………………………………………………………………………………………………….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TELEFOON: ………………………………………………………………………………………………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</w:t>
      </w:r>
    </w:p>
    <w:p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Ik wil graag gebruik maken van het subsidiereglement voor gezamenlijke compostinitiatieven en vraag aan </w:t>
      </w:r>
      <w:proofErr w:type="spellStart"/>
      <w:r>
        <w:rPr>
          <w:szCs w:val="24"/>
        </w:rPr>
        <w:t>Mirom</w:t>
      </w:r>
      <w:proofErr w:type="spellEnd"/>
      <w:r>
        <w:rPr>
          <w:szCs w:val="24"/>
        </w:rPr>
        <w:t xml:space="preserve"> Menen voor de helft van de prijs:</w:t>
      </w:r>
      <w:r w:rsidR="00831252">
        <w:rPr>
          <w:szCs w:val="24"/>
        </w:rPr>
        <w:t xml:space="preserve"> (max. 3)</w:t>
      </w:r>
    </w:p>
    <w:tbl>
      <w:tblPr>
        <w:tblStyle w:val="Tabelraster"/>
        <w:tblW w:w="9503" w:type="dxa"/>
        <w:tblLook w:val="04A0" w:firstRow="1" w:lastRow="0" w:firstColumn="1" w:lastColumn="0" w:noHBand="0" w:noVBand="1"/>
      </w:tblPr>
      <w:tblGrid>
        <w:gridCol w:w="2376"/>
        <w:gridCol w:w="2376"/>
        <w:gridCol w:w="2145"/>
        <w:gridCol w:w="2606"/>
      </w:tblGrid>
      <w:tr w:rsidR="00F02AB0" w:rsidTr="005F5D55">
        <w:trPr>
          <w:trHeight w:val="553"/>
        </w:trPr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bookmarkStart w:id="1" w:name="_Hlk44063097"/>
            <w:r>
              <w:rPr>
                <w:szCs w:val="24"/>
              </w:rPr>
              <w:t>AANTAL</w:t>
            </w:r>
          </w:p>
        </w:tc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COMPOSTVAT + BELUCHTINGSSTOK</w:t>
            </w:r>
          </w:p>
        </w:tc>
        <w:tc>
          <w:tcPr>
            <w:tcW w:w="2145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AANTAL</w:t>
            </w:r>
          </w:p>
        </w:tc>
        <w:tc>
          <w:tcPr>
            <w:tcW w:w="260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COMPOSTBAK*</w:t>
            </w:r>
          </w:p>
        </w:tc>
      </w:tr>
      <w:tr w:rsidR="00F02AB0" w:rsidTr="005F5D55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3AE1AD" wp14:editId="05F09F0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2540</wp:posOffset>
                  </wp:positionV>
                  <wp:extent cx="840740" cy="107632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11F967" wp14:editId="7B99DC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-6350</wp:posOffset>
                  </wp:positionV>
                  <wp:extent cx="1368425" cy="1009650"/>
                  <wp:effectExtent l="0" t="0" r="317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AB0" w:rsidTr="005F5D55">
        <w:trPr>
          <w:trHeight w:val="127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F02AB0" w:rsidRPr="0023788C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Vat + stok met korting: 15 euro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Eerste bak met korting: 32,5 euro</w:t>
            </w:r>
          </w:p>
          <w:p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Aanbouwbak met korting: 22,5 euro</w:t>
            </w:r>
          </w:p>
        </w:tc>
      </w:tr>
    </w:tbl>
    <w:bookmarkEnd w:id="1"/>
    <w:p w:rsidR="00F02AB0" w:rsidRPr="00F02AB0" w:rsidRDefault="00F02AB0" w:rsidP="00F02AB0">
      <w:pPr>
        <w:spacing w:before="0" w:after="200" w:line="240" w:lineRule="auto"/>
        <w:rPr>
          <w:sz w:val="22"/>
          <w:szCs w:val="22"/>
        </w:rPr>
      </w:pPr>
      <w:r w:rsidRPr="0023788C">
        <w:rPr>
          <w:sz w:val="22"/>
          <w:szCs w:val="22"/>
        </w:rPr>
        <w:t>*Bij de aankoop van twee compostbakken voorzien we één basiscompostbak en één aanbouwcompostbak. Bij de aankoop van drie compostbakken gaat het om één basiscompostbak en twee aanbouwcompostbakken.</w:t>
      </w:r>
    </w:p>
    <w:p w:rsidR="00D55515" w:rsidRDefault="00D55515" w:rsidP="00F02AB0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:rsidR="00D55515" w:rsidRDefault="00D55515" w:rsidP="008143ED">
      <w:pPr>
        <w:spacing w:before="0" w:after="200" w:line="276" w:lineRule="auto"/>
        <w:rPr>
          <w:szCs w:val="24"/>
        </w:rPr>
      </w:pPr>
      <w:r w:rsidRPr="00D55515">
        <w:rPr>
          <w:noProof/>
        </w:rPr>
        <w:drawing>
          <wp:anchor distT="0" distB="0" distL="114300" distR="114300" simplePos="0" relativeHeight="251661312" behindDoc="1" locked="0" layoutInCell="1" allowOverlap="1" wp14:anchorId="0EDA127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D11">
        <w:rPr>
          <w:szCs w:val="24"/>
        </w:rPr>
        <w:t xml:space="preserve">DE TWEE </w:t>
      </w:r>
      <w:r w:rsidR="005A0433">
        <w:rPr>
          <w:szCs w:val="24"/>
        </w:rPr>
        <w:t>AANSPREEKPUNT</w:t>
      </w:r>
      <w:r w:rsidR="003E3D11">
        <w:rPr>
          <w:szCs w:val="24"/>
        </w:rPr>
        <w:t>EN</w:t>
      </w:r>
      <w:r w:rsidR="005A0433">
        <w:rPr>
          <w:szCs w:val="24"/>
        </w:rPr>
        <w:t xml:space="preserve"> VOOR MIROM MENEN </w:t>
      </w:r>
      <w:r w:rsidR="003E3D11">
        <w:rPr>
          <w:szCs w:val="24"/>
        </w:rPr>
        <w:t>ZIJN</w:t>
      </w:r>
      <w:r w:rsidR="005A0433">
        <w:rPr>
          <w:szCs w:val="24"/>
        </w:rPr>
        <w:t>:</w:t>
      </w:r>
      <w:r w:rsidR="003E3D11">
        <w:rPr>
          <w:szCs w:val="24"/>
        </w:rPr>
        <w:t xml:space="preserve"> (naam + tel.)</w:t>
      </w:r>
    </w:p>
    <w:p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:rsidR="003E3D11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:rsidR="00D55515" w:rsidRDefault="003E3D11" w:rsidP="003E3D11">
      <w:pPr>
        <w:spacing w:before="0" w:after="200" w:line="276" w:lineRule="auto"/>
        <w:rPr>
          <w:szCs w:val="24"/>
        </w:rPr>
      </w:pPr>
      <w:r>
        <w:rPr>
          <w:szCs w:val="24"/>
        </w:rPr>
        <w:t>WE HEBBEN EERDER EEN COMPOSTCURSUS GEVOLGD</w:t>
      </w:r>
      <w:r w:rsidR="005A0433">
        <w:rPr>
          <w:szCs w:val="24"/>
        </w:rPr>
        <w:t>:</w:t>
      </w:r>
      <w:r>
        <w:rPr>
          <w:szCs w:val="24"/>
        </w:rPr>
        <w:t xml:space="preserve"> </w:t>
      </w:r>
      <w:r w:rsidR="005A0433">
        <w:rPr>
          <w:szCs w:val="24"/>
        </w:rPr>
        <w:t>JA / NEE</w:t>
      </w:r>
    </w:p>
    <w:p w:rsidR="008143ED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WE WILLEN ONS INSCHRIJVEN VOOR DE VOLGENDE COMPOSTCURSUS: JA / NEE</w:t>
      </w:r>
    </w:p>
    <w:p w:rsidR="00C1011A" w:rsidRPr="00836C77" w:rsidRDefault="00C1011A" w:rsidP="00407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i/>
          <w:iCs/>
          <w:sz w:val="22"/>
          <w:szCs w:val="22"/>
        </w:rPr>
      </w:pPr>
      <w:bookmarkStart w:id="2" w:name="_GoBack"/>
      <w:r w:rsidRPr="00836C77">
        <w:rPr>
          <w:b/>
          <w:bCs/>
          <w:sz w:val="22"/>
          <w:szCs w:val="22"/>
        </w:rPr>
        <w:t>VOOR AKKOORD</w:t>
      </w:r>
      <w:r w:rsidRPr="00836C77">
        <w:rPr>
          <w:sz w:val="22"/>
          <w:szCs w:val="22"/>
        </w:rPr>
        <w:t xml:space="preserve">: </w:t>
      </w:r>
      <w:r w:rsidRPr="00836C77">
        <w:rPr>
          <w:i/>
          <w:iCs/>
          <w:sz w:val="22"/>
          <w:szCs w:val="22"/>
        </w:rPr>
        <w:t xml:space="preserve">Akkoord met het </w:t>
      </w:r>
      <w:r>
        <w:rPr>
          <w:i/>
          <w:iCs/>
          <w:sz w:val="22"/>
          <w:szCs w:val="22"/>
        </w:rPr>
        <w:t>subsidie</w:t>
      </w:r>
      <w:r w:rsidRPr="00836C77">
        <w:rPr>
          <w:i/>
          <w:iCs/>
          <w:sz w:val="22"/>
          <w:szCs w:val="22"/>
        </w:rPr>
        <w:t xml:space="preserve">reglement van </w:t>
      </w:r>
      <w:proofErr w:type="spellStart"/>
      <w:r w:rsidRPr="00836C77">
        <w:rPr>
          <w:i/>
          <w:iCs/>
          <w:sz w:val="22"/>
          <w:szCs w:val="22"/>
        </w:rPr>
        <w:t>Mirom</w:t>
      </w:r>
      <w:proofErr w:type="spellEnd"/>
      <w:r w:rsidRPr="00836C77">
        <w:rPr>
          <w:i/>
          <w:iCs/>
          <w:sz w:val="22"/>
          <w:szCs w:val="22"/>
        </w:rPr>
        <w:t xml:space="preserve"> Menen.</w:t>
      </w:r>
    </w:p>
    <w:p w:rsidR="005A0433" w:rsidRDefault="00C1011A" w:rsidP="00407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  <w:r w:rsidRPr="00836C77">
        <w:rPr>
          <w:sz w:val="22"/>
          <w:szCs w:val="22"/>
          <w:u w:val="single"/>
        </w:rPr>
        <w:t>NAAM EN HANDTEKENING</w:t>
      </w:r>
      <w:r w:rsidRPr="00836C7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36C77">
        <w:rPr>
          <w:sz w:val="22"/>
          <w:szCs w:val="22"/>
          <w:u w:val="single"/>
        </w:rPr>
        <w:t>OPMERKINGEN</w:t>
      </w:r>
    </w:p>
    <w:p w:rsidR="005A0433" w:rsidRDefault="005A0433" w:rsidP="00407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bookmarkEnd w:id="2"/>
    <w:p w:rsidR="00407D50" w:rsidRDefault="00407D50" w:rsidP="00407D50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lastRenderedPageBreak/>
        <w:t>GELIEVE DIT INGEVULDE AANVRAAGFORMULIER TE MAILEN NAAR:</w:t>
      </w:r>
    </w:p>
    <w:p w:rsidR="00407D50" w:rsidRDefault="00407D50" w:rsidP="00407D50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t>COMMUNICATIE@MIROM-MENEN.BE</w:t>
      </w:r>
    </w:p>
    <w:p w:rsidR="00407D50" w:rsidRDefault="00407D50" w:rsidP="00407D50">
      <w:pPr>
        <w:spacing w:before="0" w:after="200" w:line="276" w:lineRule="auto"/>
        <w:rPr>
          <w:szCs w:val="24"/>
        </w:rPr>
      </w:pPr>
    </w:p>
    <w:sectPr w:rsidR="00407D50" w:rsidSect="00C03C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08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16B" w:rsidRDefault="007C616B" w:rsidP="00650259">
      <w:pPr>
        <w:spacing w:line="240" w:lineRule="auto"/>
      </w:pPr>
      <w:r>
        <w:separator/>
      </w:r>
    </w:p>
  </w:endnote>
  <w:endnote w:type="continuationSeparator" w:id="0">
    <w:p w:rsidR="007C616B" w:rsidRDefault="007C616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302561-D3A5-4513-B5E0-814BBC16EF88}"/>
    <w:embedBold r:id="rId2" w:fontKey="{15FA901B-1A4B-42F5-8DDA-7C8BB8603642}"/>
    <w:embedItalic r:id="rId3" w:fontKey="{F85943AD-6ED4-426F-AC7B-7620D5BEFC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3A69FEB-F176-4D3D-BFCA-B3F9AA0B675D}"/>
    <w:embedBold r:id="rId5" w:fontKey="{36CD61FE-560E-424D-A509-383E0700E576}"/>
    <w:embedItalic r:id="rId6" w:fontKey="{2BD63DCF-E52B-4D39-8029-FBEE57E095A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404B7D4-7401-4BD1-9DCC-9C28897019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C2FD074-3924-4F03-94BE-1A45E0378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6B2" w:rsidRDefault="00A666B2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2FCFEE">
          <wp:simplePos x="0" y="0"/>
          <wp:positionH relativeFrom="column">
            <wp:posOffset>1962150</wp:posOffset>
          </wp:positionH>
          <wp:positionV relativeFrom="paragraph">
            <wp:posOffset>-181610</wp:posOffset>
          </wp:positionV>
          <wp:extent cx="1591310" cy="341630"/>
          <wp:effectExtent l="0" t="0" r="8890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907000" w:rsidTr="00907000">
      <w:tc>
        <w:tcPr>
          <w:tcW w:w="2552" w:type="dxa"/>
          <w:shd w:val="clear" w:color="auto" w:fill="DAE6B6" w:themeFill="accent6" w:themeFillTint="66"/>
        </w:tcPr>
        <w:p w:rsidR="00907000" w:rsidRPr="00154F24" w:rsidRDefault="00907000" w:rsidP="00907000">
          <w:pPr>
            <w:pStyle w:val="Voettekst"/>
            <w:rPr>
              <w:szCs w:val="18"/>
            </w:rPr>
          </w:pPr>
          <w:bookmarkStart w:id="5" w:name="_Hlk32489098"/>
          <w:r w:rsidRPr="00154F24">
            <w:rPr>
              <w:b/>
              <w:bCs/>
              <w:szCs w:val="18"/>
            </w:rPr>
            <w:t xml:space="preserve">MIROM </w:t>
          </w:r>
          <w:proofErr w:type="spellStart"/>
          <w:r w:rsidRPr="00154F24">
            <w:rPr>
              <w:b/>
              <w:bCs/>
              <w:szCs w:val="18"/>
            </w:rPr>
            <w:t>Menen</w:t>
          </w:r>
          <w:proofErr w:type="spellEnd"/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</w:t>
          </w:r>
          <w:proofErr w:type="spellEnd"/>
          <w:r w:rsidRPr="00154F24">
            <w:rPr>
              <w:szCs w:val="18"/>
            </w:rPr>
            <w:t>.</w:t>
          </w:r>
        </w:p>
      </w:tc>
      <w:tc>
        <w:tcPr>
          <w:tcW w:w="7796" w:type="dxa"/>
          <w:shd w:val="clear" w:color="auto" w:fill="DAE6B6" w:themeFill="accent6" w:themeFillTint="66"/>
        </w:tcPr>
        <w:p w:rsidR="00907000" w:rsidRPr="00907000" w:rsidRDefault="00907000" w:rsidP="00907000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Intergemeentelijk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samenwerkingsverband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- </w:t>
          </w:r>
          <w:proofErr w:type="spellStart"/>
          <w:r w:rsidRPr="00907000">
            <w:rPr>
              <w:color w:val="auto"/>
              <w:sz w:val="16"/>
              <w:szCs w:val="16"/>
            </w:rPr>
            <w:t>opdrachthoudende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vereniging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(</w:t>
          </w:r>
          <w:proofErr w:type="spellStart"/>
          <w:r w:rsidRPr="00907000">
            <w:rPr>
              <w:color w:val="auto"/>
              <w:sz w:val="16"/>
              <w:szCs w:val="16"/>
            </w:rPr>
            <w:t>decreet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6.7.2001)</w:t>
          </w:r>
        </w:p>
        <w:p w:rsidR="00907000" w:rsidRPr="00907000" w:rsidRDefault="00907000" w:rsidP="00907000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Industrielaan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30, B-8930 MENEN | T: 056 52 81 30 | F: 056 51 97 59 | E: info@mirom-menen.be </w:t>
          </w:r>
        </w:p>
        <w:p w:rsidR="00907000" w:rsidRDefault="00907000" w:rsidP="00907000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  <w:bookmarkEnd w:id="5"/>
  </w:tbl>
  <w:tbl>
    <w:tblPr>
      <w:tblW w:w="5000" w:type="pct"/>
      <w:tblLook w:val="04A0" w:firstRow="1" w:lastRow="0" w:firstColumn="1" w:lastColumn="0" w:noHBand="0" w:noVBand="1"/>
    </w:tblPr>
    <w:tblGrid>
      <w:gridCol w:w="3154"/>
      <w:gridCol w:w="3153"/>
      <w:gridCol w:w="3151"/>
    </w:tblGrid>
    <w:tr w:rsidR="00A8699F" w:rsidRPr="00562601" w:rsidTr="00A8699F">
      <w:tc>
        <w:tcPr>
          <w:tcW w:w="1667" w:type="pct"/>
          <w:vAlign w:val="center"/>
        </w:tcPr>
        <w:p w:rsidR="00A8699F" w:rsidRPr="002A648D" w:rsidRDefault="00A8699F" w:rsidP="002A648D">
          <w:pPr>
            <w:pStyle w:val="Voettekst"/>
          </w:pPr>
        </w:p>
      </w:tc>
      <w:tc>
        <w:tcPr>
          <w:tcW w:w="1667" w:type="pct"/>
          <w:vAlign w:val="center"/>
        </w:tcPr>
        <w:p w:rsidR="00A8699F" w:rsidRPr="00562601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1666" w:type="pct"/>
        </w:tcPr>
        <w:p w:rsidR="00A8699F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  <w:lang w:bidi="nl-NL"/>
            </w:rPr>
          </w:pPr>
        </w:p>
      </w:tc>
    </w:tr>
  </w:tbl>
  <w:p w:rsidR="00562601" w:rsidRDefault="00562601" w:rsidP="002A64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7E3F61" w:rsidTr="0032488E">
      <w:tc>
        <w:tcPr>
          <w:tcW w:w="2552" w:type="dxa"/>
          <w:shd w:val="clear" w:color="auto" w:fill="DAE6B6" w:themeFill="accent6" w:themeFillTint="66"/>
        </w:tcPr>
        <w:p w:rsidR="007E3F61" w:rsidRPr="00154F24" w:rsidRDefault="007E3F61" w:rsidP="007E3F61">
          <w:pPr>
            <w:pStyle w:val="Voettekst"/>
            <w:rPr>
              <w:szCs w:val="18"/>
            </w:rPr>
          </w:pPr>
          <w:r w:rsidRPr="00154F24">
            <w:rPr>
              <w:b/>
              <w:bCs/>
              <w:szCs w:val="18"/>
            </w:rPr>
            <w:t xml:space="preserve">MIROM </w:t>
          </w:r>
          <w:proofErr w:type="spellStart"/>
          <w:r w:rsidRPr="00154F24">
            <w:rPr>
              <w:b/>
              <w:bCs/>
              <w:szCs w:val="18"/>
            </w:rPr>
            <w:t>Menen</w:t>
          </w:r>
          <w:proofErr w:type="spellEnd"/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</w:t>
          </w:r>
          <w:proofErr w:type="spellEnd"/>
          <w:r w:rsidRPr="00154F24">
            <w:rPr>
              <w:szCs w:val="18"/>
            </w:rPr>
            <w:t>.</w:t>
          </w:r>
        </w:p>
      </w:tc>
      <w:tc>
        <w:tcPr>
          <w:tcW w:w="7796" w:type="dxa"/>
          <w:shd w:val="clear" w:color="auto" w:fill="DAE6B6" w:themeFill="accent6" w:themeFillTint="66"/>
        </w:tcPr>
        <w:p w:rsidR="007E3F61" w:rsidRPr="00907000" w:rsidRDefault="007E3F61" w:rsidP="007E3F61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Intergemeentelijk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samenwerkingsverband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- </w:t>
          </w:r>
          <w:proofErr w:type="spellStart"/>
          <w:r w:rsidRPr="00907000">
            <w:rPr>
              <w:color w:val="auto"/>
              <w:sz w:val="16"/>
              <w:szCs w:val="16"/>
            </w:rPr>
            <w:t>opdrachthoudende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vereniging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(</w:t>
          </w:r>
          <w:proofErr w:type="spellStart"/>
          <w:r w:rsidRPr="00907000">
            <w:rPr>
              <w:color w:val="auto"/>
              <w:sz w:val="16"/>
              <w:szCs w:val="16"/>
            </w:rPr>
            <w:t>decreet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6.7.2001)</w:t>
          </w:r>
        </w:p>
        <w:p w:rsidR="007E3F61" w:rsidRPr="00907000" w:rsidRDefault="007E3F61" w:rsidP="007E3F61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Industrielaan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30, B-8930 MENEN | T: 056 52 81 30 | F: 056 51 97 59 | E: info@mirom-menen.be </w:t>
          </w:r>
        </w:p>
        <w:p w:rsidR="007E3F61" w:rsidRDefault="007E3F61" w:rsidP="007E3F61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</w:tbl>
  <w:p w:rsidR="007E3F61" w:rsidRDefault="007E3F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16B" w:rsidRDefault="007C616B" w:rsidP="00650259">
      <w:pPr>
        <w:spacing w:line="240" w:lineRule="auto"/>
      </w:pPr>
      <w:r>
        <w:separator/>
      </w:r>
    </w:p>
  </w:footnote>
  <w:footnote w:type="continuationSeparator" w:id="0">
    <w:p w:rsidR="007C616B" w:rsidRDefault="007C616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081" w:rsidRPr="009A2081" w:rsidRDefault="009A2081">
    <w:pPr>
      <w:pStyle w:val="Koptekst"/>
      <w:rPr>
        <w:lang w:val="nl-BE"/>
      </w:rPr>
    </w:pPr>
    <w:r>
      <w:rPr>
        <w:lang w:val="nl-BE"/>
      </w:rPr>
      <w:t>Verkoopsvoorwaarden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601" w:rsidRDefault="00562601" w:rsidP="00562601">
    <w:pPr>
      <w:pStyle w:val="Geenafstand"/>
    </w:pPr>
  </w:p>
  <w:p w:rsidR="00907000" w:rsidRDefault="00C1011A" w:rsidP="00907000">
    <w:pPr>
      <w:pStyle w:val="Geenafstand"/>
      <w:tabs>
        <w:tab w:val="left" w:pos="6645"/>
      </w:tabs>
    </w:pPr>
    <w:bookmarkStart w:id="3" w:name="_Hlk32488591"/>
    <w:bookmarkStart w:id="4" w:name="_Hlk32488592"/>
    <w:r>
      <w:rPr>
        <w:noProof/>
        <w:szCs w:val="24"/>
        <w:lang w:bidi="nl-NL"/>
      </w:rPr>
      <w:drawing>
        <wp:anchor distT="0" distB="0" distL="114300" distR="114300" simplePos="0" relativeHeight="251663360" behindDoc="1" locked="0" layoutInCell="1" allowOverlap="1" wp14:anchorId="209D762A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141220" cy="466725"/>
          <wp:effectExtent l="0" t="0" r="0" b="9525"/>
          <wp:wrapTight wrapText="bothSides">
            <wp:wrapPolygon edited="0">
              <wp:start x="0" y="0"/>
              <wp:lineTo x="0" y="21159"/>
              <wp:lineTo x="21331" y="21159"/>
              <wp:lineTo x="2133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  <w:r>
      <w:rPr>
        <w:b/>
        <w:sz w:val="40"/>
        <w:szCs w:val="40"/>
      </w:rPr>
      <w:t xml:space="preserve"> AANVRAAGFORMULIER SUBSIDIES GEZAMENLIJK COMPOSTINITIATIEF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A8" w:rsidRDefault="00C03CCD" w:rsidP="00C03CCD">
    <w:pPr>
      <w:pStyle w:val="Geenafstand"/>
      <w:tabs>
        <w:tab w:val="left" w:pos="6645"/>
      </w:tabs>
    </w:pPr>
    <w:r>
      <w:rPr>
        <w:noProof/>
        <w:szCs w:val="24"/>
        <w:lang w:bidi="nl-NL"/>
      </w:rPr>
      <w:drawing>
        <wp:anchor distT="0" distB="0" distL="114300" distR="114300" simplePos="0" relativeHeight="251662336" behindDoc="1" locked="0" layoutInCell="1" allowOverlap="1" wp14:anchorId="1F4EE198">
          <wp:simplePos x="0" y="0"/>
          <wp:positionH relativeFrom="margin">
            <wp:posOffset>-635</wp:posOffset>
          </wp:positionH>
          <wp:positionV relativeFrom="paragraph">
            <wp:posOffset>114300</wp:posOffset>
          </wp:positionV>
          <wp:extent cx="2207260" cy="480695"/>
          <wp:effectExtent l="0" t="0" r="2540" b="0"/>
          <wp:wrapTight wrapText="bothSides">
            <wp:wrapPolygon edited="0">
              <wp:start x="0" y="0"/>
              <wp:lineTo x="0" y="20544"/>
              <wp:lineTo x="21438" y="20544"/>
              <wp:lineTo x="2143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3ED">
      <w:rPr>
        <w:b/>
        <w:sz w:val="40"/>
        <w:szCs w:val="40"/>
      </w:rPr>
      <w:t xml:space="preserve"> </w:t>
    </w:r>
    <w:r w:rsidR="00C1011A">
      <w:rPr>
        <w:b/>
        <w:sz w:val="40"/>
        <w:szCs w:val="40"/>
      </w:rPr>
      <w:t>AANVRAAGFORMULIER SUBSIDIES GEZAMENLIJK COMPOSTINITIATIEF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3D15DCF"/>
    <w:multiLevelType w:val="hybridMultilevel"/>
    <w:tmpl w:val="B726B9C8"/>
    <w:lvl w:ilvl="0" w:tplc="6536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5B"/>
    <w:rsid w:val="00003B30"/>
    <w:rsid w:val="00020130"/>
    <w:rsid w:val="00041877"/>
    <w:rsid w:val="00045CA6"/>
    <w:rsid w:val="00052382"/>
    <w:rsid w:val="0006568A"/>
    <w:rsid w:val="00076F0F"/>
    <w:rsid w:val="00084253"/>
    <w:rsid w:val="000D1F49"/>
    <w:rsid w:val="000E2DC2"/>
    <w:rsid w:val="000E539E"/>
    <w:rsid w:val="000E7B54"/>
    <w:rsid w:val="000F5C88"/>
    <w:rsid w:val="001101E5"/>
    <w:rsid w:val="001727CA"/>
    <w:rsid w:val="00173759"/>
    <w:rsid w:val="001816E1"/>
    <w:rsid w:val="00191F31"/>
    <w:rsid w:val="001B390B"/>
    <w:rsid w:val="001B737F"/>
    <w:rsid w:val="001E4E2C"/>
    <w:rsid w:val="0022764C"/>
    <w:rsid w:val="00261C01"/>
    <w:rsid w:val="002661EB"/>
    <w:rsid w:val="002A4ED5"/>
    <w:rsid w:val="002A648D"/>
    <w:rsid w:val="002B2A6F"/>
    <w:rsid w:val="002B69B4"/>
    <w:rsid w:val="002C56E6"/>
    <w:rsid w:val="002D3A9F"/>
    <w:rsid w:val="00331FB5"/>
    <w:rsid w:val="00354B3D"/>
    <w:rsid w:val="00361E11"/>
    <w:rsid w:val="0039760F"/>
    <w:rsid w:val="003A14C4"/>
    <w:rsid w:val="003B1490"/>
    <w:rsid w:val="003B4744"/>
    <w:rsid w:val="003E3D11"/>
    <w:rsid w:val="003F0847"/>
    <w:rsid w:val="0040090B"/>
    <w:rsid w:val="00401C3E"/>
    <w:rsid w:val="00407D50"/>
    <w:rsid w:val="0042154E"/>
    <w:rsid w:val="004239BF"/>
    <w:rsid w:val="00446538"/>
    <w:rsid w:val="0046302A"/>
    <w:rsid w:val="00487D2D"/>
    <w:rsid w:val="004D5D62"/>
    <w:rsid w:val="004E0826"/>
    <w:rsid w:val="005112D0"/>
    <w:rsid w:val="00522856"/>
    <w:rsid w:val="005318D4"/>
    <w:rsid w:val="00562601"/>
    <w:rsid w:val="005720AB"/>
    <w:rsid w:val="0057256E"/>
    <w:rsid w:val="00577E06"/>
    <w:rsid w:val="00582B1C"/>
    <w:rsid w:val="005A0433"/>
    <w:rsid w:val="005A3BF7"/>
    <w:rsid w:val="005A59DD"/>
    <w:rsid w:val="005E1970"/>
    <w:rsid w:val="005F2035"/>
    <w:rsid w:val="005F7990"/>
    <w:rsid w:val="00612C5B"/>
    <w:rsid w:val="006250A2"/>
    <w:rsid w:val="0063739C"/>
    <w:rsid w:val="006433FB"/>
    <w:rsid w:val="00650259"/>
    <w:rsid w:val="006512E1"/>
    <w:rsid w:val="00673789"/>
    <w:rsid w:val="006A7FE2"/>
    <w:rsid w:val="006D3F0E"/>
    <w:rsid w:val="00770F25"/>
    <w:rsid w:val="00787DD4"/>
    <w:rsid w:val="007A35A8"/>
    <w:rsid w:val="007B0A85"/>
    <w:rsid w:val="007C616B"/>
    <w:rsid w:val="007C6A52"/>
    <w:rsid w:val="007E3F61"/>
    <w:rsid w:val="00806FF3"/>
    <w:rsid w:val="008143ED"/>
    <w:rsid w:val="0082043E"/>
    <w:rsid w:val="00831252"/>
    <w:rsid w:val="00836C77"/>
    <w:rsid w:val="008B1A6D"/>
    <w:rsid w:val="008E203A"/>
    <w:rsid w:val="008F58AA"/>
    <w:rsid w:val="0090021E"/>
    <w:rsid w:val="00905BCD"/>
    <w:rsid w:val="00907000"/>
    <w:rsid w:val="0091229C"/>
    <w:rsid w:val="00926207"/>
    <w:rsid w:val="00931D22"/>
    <w:rsid w:val="00940E73"/>
    <w:rsid w:val="009462BE"/>
    <w:rsid w:val="00952640"/>
    <w:rsid w:val="0098413E"/>
    <w:rsid w:val="0098597D"/>
    <w:rsid w:val="00991B30"/>
    <w:rsid w:val="009A2081"/>
    <w:rsid w:val="009D406B"/>
    <w:rsid w:val="009F2638"/>
    <w:rsid w:val="009F4702"/>
    <w:rsid w:val="009F6136"/>
    <w:rsid w:val="009F619A"/>
    <w:rsid w:val="009F6DDE"/>
    <w:rsid w:val="00A05DEF"/>
    <w:rsid w:val="00A370A8"/>
    <w:rsid w:val="00A378D9"/>
    <w:rsid w:val="00A60442"/>
    <w:rsid w:val="00A666B2"/>
    <w:rsid w:val="00A833C5"/>
    <w:rsid w:val="00A8699F"/>
    <w:rsid w:val="00AA5CE9"/>
    <w:rsid w:val="00AB77C2"/>
    <w:rsid w:val="00AC2926"/>
    <w:rsid w:val="00AD26E3"/>
    <w:rsid w:val="00AE5864"/>
    <w:rsid w:val="00B04A50"/>
    <w:rsid w:val="00B160CA"/>
    <w:rsid w:val="00B51583"/>
    <w:rsid w:val="00BA68D7"/>
    <w:rsid w:val="00BD4753"/>
    <w:rsid w:val="00BD5CB1"/>
    <w:rsid w:val="00BE62EE"/>
    <w:rsid w:val="00C0018A"/>
    <w:rsid w:val="00C003BA"/>
    <w:rsid w:val="00C03CCD"/>
    <w:rsid w:val="00C1011A"/>
    <w:rsid w:val="00C3568F"/>
    <w:rsid w:val="00C427EB"/>
    <w:rsid w:val="00C46878"/>
    <w:rsid w:val="00C81922"/>
    <w:rsid w:val="00C83EE3"/>
    <w:rsid w:val="00CB4A51"/>
    <w:rsid w:val="00CD4532"/>
    <w:rsid w:val="00CD47B0"/>
    <w:rsid w:val="00CD7209"/>
    <w:rsid w:val="00CE6104"/>
    <w:rsid w:val="00CE7918"/>
    <w:rsid w:val="00D015EB"/>
    <w:rsid w:val="00D15790"/>
    <w:rsid w:val="00D16163"/>
    <w:rsid w:val="00D55515"/>
    <w:rsid w:val="00D61A7B"/>
    <w:rsid w:val="00DB15F8"/>
    <w:rsid w:val="00DB35EC"/>
    <w:rsid w:val="00DB3FAD"/>
    <w:rsid w:val="00DB5FA8"/>
    <w:rsid w:val="00DD447B"/>
    <w:rsid w:val="00DF0832"/>
    <w:rsid w:val="00E0535A"/>
    <w:rsid w:val="00E14589"/>
    <w:rsid w:val="00E34623"/>
    <w:rsid w:val="00E61C09"/>
    <w:rsid w:val="00E677FE"/>
    <w:rsid w:val="00EB3B58"/>
    <w:rsid w:val="00EC476D"/>
    <w:rsid w:val="00EC682C"/>
    <w:rsid w:val="00EC7359"/>
    <w:rsid w:val="00EE3054"/>
    <w:rsid w:val="00EF7C24"/>
    <w:rsid w:val="00F00606"/>
    <w:rsid w:val="00F01256"/>
    <w:rsid w:val="00F02AB0"/>
    <w:rsid w:val="00F5418C"/>
    <w:rsid w:val="00F549BE"/>
    <w:rsid w:val="00F737D0"/>
    <w:rsid w:val="00F83261"/>
    <w:rsid w:val="00FC7475"/>
    <w:rsid w:val="00FD31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627F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4910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DFD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A8699F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90700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0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eroen\AppData\Roaming\Microsoft\Templates\Bestelformulier%20voor%20logowear.dotx" TargetMode="External"/></Relationships>
</file>

<file path=word/theme/theme1.xml><?xml version="1.0" encoding="utf-8"?>
<a:theme xmlns:a="http://schemas.openxmlformats.org/drawingml/2006/main" name="Office Theme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4C2F78-A1CC-47A5-8D06-92DAECB3D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</Template>
  <TotalTime>0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2020-06-18T15:12:00Z</dcterms:created>
  <dcterms:modified xsi:type="dcterms:W3CDTF">2020-07-06T14:14:00Z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